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80090" w14:textId="5DD5BD1A" w:rsidR="00333F48" w:rsidRPr="00320278" w:rsidRDefault="005601F2" w:rsidP="00333F48">
      <w:pPr>
        <w:jc w:val="center"/>
        <w:rPr>
          <w:sz w:val="22"/>
          <w:szCs w:val="22"/>
        </w:rPr>
      </w:pPr>
      <w:r>
        <w:rPr>
          <w:noProof/>
        </w:rPr>
        <w:drawing>
          <wp:anchor distT="0" distB="0" distL="114300" distR="114300" simplePos="0" relativeHeight="251663360" behindDoc="1" locked="0" layoutInCell="1" allowOverlap="1" wp14:anchorId="79E681F8" wp14:editId="5BF4FD91">
            <wp:simplePos x="0" y="0"/>
            <wp:positionH relativeFrom="column">
              <wp:posOffset>-171450</wp:posOffset>
            </wp:positionH>
            <wp:positionV relativeFrom="paragraph">
              <wp:posOffset>0</wp:posOffset>
            </wp:positionV>
            <wp:extent cx="2051685" cy="923925"/>
            <wp:effectExtent l="0" t="0" r="5715" b="9525"/>
            <wp:wrapTight wrapText="bothSides">
              <wp:wrapPolygon edited="0">
                <wp:start x="0" y="0"/>
                <wp:lineTo x="0" y="21377"/>
                <wp:lineTo x="21460" y="21377"/>
                <wp:lineTo x="21460" y="0"/>
                <wp:lineTo x="0" y="0"/>
              </wp:wrapPolygon>
            </wp:wrapTight>
            <wp:docPr id="190840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0160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1685" cy="923925"/>
                    </a:xfrm>
                    <a:prstGeom prst="rect">
                      <a:avLst/>
                    </a:prstGeom>
                  </pic:spPr>
                </pic:pic>
              </a:graphicData>
            </a:graphic>
            <wp14:sizeRelH relativeFrom="margin">
              <wp14:pctWidth>0</wp14:pctWidth>
            </wp14:sizeRelH>
            <wp14:sizeRelV relativeFrom="margin">
              <wp14:pctHeight>0</wp14:pctHeight>
            </wp14:sizeRelV>
          </wp:anchor>
        </w:drawing>
      </w:r>
    </w:p>
    <w:p w14:paraId="412A605D" w14:textId="6172C75B" w:rsidR="00B53D93" w:rsidRPr="00320278" w:rsidRDefault="00B53D93" w:rsidP="00333F48">
      <w:pPr>
        <w:jc w:val="center"/>
        <w:rPr>
          <w:sz w:val="22"/>
          <w:szCs w:val="22"/>
        </w:rPr>
      </w:pPr>
    </w:p>
    <w:p w14:paraId="11BFB7A4" w14:textId="6BC480A2" w:rsidR="00B53D93" w:rsidRPr="00320278" w:rsidRDefault="008833A7" w:rsidP="00333F48">
      <w:pPr>
        <w:jc w:val="center"/>
        <w:rPr>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1F117519" wp14:editId="62136084">
                <wp:simplePos x="0" y="0"/>
                <wp:positionH relativeFrom="margin">
                  <wp:posOffset>219075</wp:posOffset>
                </wp:positionH>
                <wp:positionV relativeFrom="paragraph">
                  <wp:posOffset>12065</wp:posOffset>
                </wp:positionV>
                <wp:extent cx="5964555" cy="12573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37475" w14:textId="07492F00" w:rsidR="008C5D41" w:rsidRDefault="000471A0" w:rsidP="00361468">
                            <w:pPr>
                              <w:jc w:val="center"/>
                              <w:rPr>
                                <w:b/>
                                <w:sz w:val="22"/>
                                <w:szCs w:val="22"/>
                              </w:rPr>
                            </w:pPr>
                            <w:r>
                              <w:rPr>
                                <w:b/>
                                <w:sz w:val="22"/>
                                <w:szCs w:val="22"/>
                              </w:rPr>
                              <w:t>JOB ANNOUNCEMENT</w:t>
                            </w:r>
                            <w:r w:rsidR="008C5D41" w:rsidRPr="00320278">
                              <w:rPr>
                                <w:b/>
                                <w:sz w:val="22"/>
                                <w:szCs w:val="22"/>
                              </w:rPr>
                              <w:t>:</w:t>
                            </w:r>
                          </w:p>
                          <w:p w14:paraId="2C17AE82" w14:textId="77777777" w:rsidR="008C5D41" w:rsidRPr="00320278" w:rsidRDefault="008C5D41" w:rsidP="00361468">
                            <w:pPr>
                              <w:jc w:val="center"/>
                              <w:rPr>
                                <w:sz w:val="22"/>
                                <w:szCs w:val="22"/>
                              </w:rPr>
                            </w:pPr>
                          </w:p>
                          <w:p w14:paraId="52EA8A16" w14:textId="77777777" w:rsidR="000471A0" w:rsidRDefault="000471A0" w:rsidP="000471A0">
                            <w:pPr>
                              <w:jc w:val="center"/>
                              <w:rPr>
                                <w:b/>
                                <w:bCs/>
                                <w:szCs w:val="24"/>
                              </w:rPr>
                            </w:pPr>
                            <w:r w:rsidRPr="00320278">
                              <w:rPr>
                                <w:sz w:val="22"/>
                                <w:szCs w:val="22"/>
                              </w:rPr>
                              <w:t>Titl</w:t>
                            </w:r>
                            <w:r>
                              <w:rPr>
                                <w:sz w:val="22"/>
                                <w:szCs w:val="22"/>
                              </w:rPr>
                              <w:t>e</w:t>
                            </w:r>
                            <w:proofErr w:type="gramStart"/>
                            <w:r>
                              <w:rPr>
                                <w:sz w:val="22"/>
                                <w:szCs w:val="22"/>
                              </w:rPr>
                              <w:t xml:space="preserve">:  </w:t>
                            </w:r>
                            <w:r w:rsidRPr="000471A0">
                              <w:rPr>
                                <w:b/>
                                <w:bCs/>
                                <w:szCs w:val="24"/>
                              </w:rPr>
                              <w:t>Assistant</w:t>
                            </w:r>
                            <w:proofErr w:type="gramEnd"/>
                            <w:r w:rsidRPr="000471A0">
                              <w:rPr>
                                <w:b/>
                                <w:bCs/>
                                <w:szCs w:val="24"/>
                              </w:rPr>
                              <w:t xml:space="preserve"> Caretaker</w:t>
                            </w:r>
                          </w:p>
                          <w:p w14:paraId="593B97BB" w14:textId="77777777" w:rsidR="008833A7" w:rsidRPr="00320278" w:rsidRDefault="008833A7" w:rsidP="000471A0">
                            <w:pPr>
                              <w:jc w:val="center"/>
                              <w:rPr>
                                <w:sz w:val="22"/>
                                <w:szCs w:val="22"/>
                              </w:rPr>
                            </w:pPr>
                          </w:p>
                          <w:p w14:paraId="21318C75" w14:textId="473BE2F9" w:rsidR="000471A0" w:rsidRDefault="000471A0" w:rsidP="000471A0">
                            <w:pPr>
                              <w:jc w:val="center"/>
                              <w:rPr>
                                <w:sz w:val="22"/>
                                <w:szCs w:val="22"/>
                              </w:rPr>
                            </w:pPr>
                            <w:r>
                              <w:rPr>
                                <w:sz w:val="22"/>
                                <w:szCs w:val="22"/>
                              </w:rPr>
                              <w:t>Salary Range: $</w:t>
                            </w:r>
                            <w:r w:rsidR="00371154">
                              <w:rPr>
                                <w:sz w:val="22"/>
                                <w:szCs w:val="22"/>
                              </w:rPr>
                              <w:t>21.49 - $31.15</w:t>
                            </w:r>
                          </w:p>
                          <w:p w14:paraId="57EE3E5F" w14:textId="77777777" w:rsidR="000471A0" w:rsidRPr="00320278" w:rsidRDefault="000471A0" w:rsidP="000471A0">
                            <w:pPr>
                              <w:jc w:val="center"/>
                              <w:rPr>
                                <w:sz w:val="22"/>
                                <w:szCs w:val="22"/>
                              </w:rPr>
                            </w:pPr>
                          </w:p>
                          <w:p w14:paraId="69DB9EAC" w14:textId="77777777" w:rsidR="000471A0" w:rsidRDefault="000471A0" w:rsidP="000471A0">
                            <w:pPr>
                              <w:jc w:val="center"/>
                              <w:rPr>
                                <w:sz w:val="22"/>
                                <w:szCs w:val="22"/>
                              </w:rPr>
                            </w:pPr>
                            <w:r w:rsidRPr="00320278">
                              <w:rPr>
                                <w:sz w:val="22"/>
                                <w:szCs w:val="22"/>
                              </w:rPr>
                              <w:t>Labor Category:  Non-Exempt</w:t>
                            </w:r>
                          </w:p>
                          <w:p w14:paraId="2963165C" w14:textId="77777777" w:rsidR="000471A0" w:rsidRDefault="000471A0" w:rsidP="000471A0">
                            <w:pPr>
                              <w:jc w:val="center"/>
                              <w:rPr>
                                <w:sz w:val="22"/>
                                <w:szCs w:val="22"/>
                              </w:rPr>
                            </w:pPr>
                          </w:p>
                          <w:p w14:paraId="23D058B8" w14:textId="77777777" w:rsidR="000471A0" w:rsidRDefault="000471A0" w:rsidP="00B53D93">
                            <w:pPr>
                              <w:jc w:val="center"/>
                              <w:rPr>
                                <w:sz w:val="22"/>
                                <w:szCs w:val="22"/>
                              </w:rPr>
                            </w:pPr>
                          </w:p>
                          <w:p w14:paraId="0FDBA5B7" w14:textId="77777777" w:rsidR="000471A0" w:rsidRPr="00320278" w:rsidRDefault="000471A0" w:rsidP="00B53D93">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17519" id="_x0000_t202" coordsize="21600,21600" o:spt="202" path="m,l,21600r21600,l21600,xe">
                <v:stroke joinstyle="miter"/>
                <v:path gradientshapeok="t" o:connecttype="rect"/>
              </v:shapetype>
              <v:shape id="Text Box 7" o:spid="_x0000_s1026" type="#_x0000_t202" style="position:absolute;left:0;text-align:left;margin-left:17.25pt;margin-top:.95pt;width:469.65pt;height:9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" stroked="f">
                <v:textbox>
                  <w:txbxContent>
                    <w:p w14:paraId="76837475" w14:textId="07492F00" w:rsidR="008C5D41" w:rsidRDefault="000471A0" w:rsidP="00361468">
                      <w:pPr>
                        <w:jc w:val="center"/>
                        <w:rPr>
                          <w:b/>
                          <w:sz w:val="22"/>
                          <w:szCs w:val="22"/>
                        </w:rPr>
                      </w:pPr>
                      <w:r>
                        <w:rPr>
                          <w:b/>
                          <w:sz w:val="22"/>
                          <w:szCs w:val="22"/>
                        </w:rPr>
                        <w:t>JOB ANNOUNCEMENT</w:t>
                      </w:r>
                      <w:r w:rsidR="008C5D41" w:rsidRPr="00320278">
                        <w:rPr>
                          <w:b/>
                          <w:sz w:val="22"/>
                          <w:szCs w:val="22"/>
                        </w:rPr>
                        <w:t>:</w:t>
                      </w:r>
                    </w:p>
                    <w:p w14:paraId="2C17AE82" w14:textId="77777777" w:rsidR="008C5D41" w:rsidRPr="00320278" w:rsidRDefault="008C5D41" w:rsidP="00361468">
                      <w:pPr>
                        <w:jc w:val="center"/>
                        <w:rPr>
                          <w:sz w:val="22"/>
                          <w:szCs w:val="22"/>
                        </w:rPr>
                      </w:pPr>
                    </w:p>
                    <w:p w14:paraId="52EA8A16" w14:textId="77777777" w:rsidR="000471A0" w:rsidRDefault="000471A0" w:rsidP="000471A0">
                      <w:pPr>
                        <w:jc w:val="center"/>
                        <w:rPr>
                          <w:b/>
                          <w:bCs/>
                          <w:szCs w:val="24"/>
                        </w:rPr>
                      </w:pPr>
                      <w:r w:rsidRPr="00320278">
                        <w:rPr>
                          <w:sz w:val="22"/>
                          <w:szCs w:val="22"/>
                        </w:rPr>
                        <w:t>Titl</w:t>
                      </w:r>
                      <w:r>
                        <w:rPr>
                          <w:sz w:val="22"/>
                          <w:szCs w:val="22"/>
                        </w:rPr>
                        <w:t>e</w:t>
                      </w:r>
                      <w:proofErr w:type="gramStart"/>
                      <w:r>
                        <w:rPr>
                          <w:sz w:val="22"/>
                          <w:szCs w:val="22"/>
                        </w:rPr>
                        <w:t xml:space="preserve">:  </w:t>
                      </w:r>
                      <w:r w:rsidRPr="000471A0">
                        <w:rPr>
                          <w:b/>
                          <w:bCs/>
                          <w:szCs w:val="24"/>
                        </w:rPr>
                        <w:t>Assistant</w:t>
                      </w:r>
                      <w:proofErr w:type="gramEnd"/>
                      <w:r w:rsidRPr="000471A0">
                        <w:rPr>
                          <w:b/>
                          <w:bCs/>
                          <w:szCs w:val="24"/>
                        </w:rPr>
                        <w:t xml:space="preserve"> Caretaker</w:t>
                      </w:r>
                    </w:p>
                    <w:p w14:paraId="593B97BB" w14:textId="77777777" w:rsidR="008833A7" w:rsidRPr="00320278" w:rsidRDefault="008833A7" w:rsidP="000471A0">
                      <w:pPr>
                        <w:jc w:val="center"/>
                        <w:rPr>
                          <w:sz w:val="22"/>
                          <w:szCs w:val="22"/>
                        </w:rPr>
                      </w:pPr>
                    </w:p>
                    <w:p w14:paraId="21318C75" w14:textId="473BE2F9" w:rsidR="000471A0" w:rsidRDefault="000471A0" w:rsidP="000471A0">
                      <w:pPr>
                        <w:jc w:val="center"/>
                        <w:rPr>
                          <w:sz w:val="22"/>
                          <w:szCs w:val="22"/>
                        </w:rPr>
                      </w:pPr>
                      <w:r>
                        <w:rPr>
                          <w:sz w:val="22"/>
                          <w:szCs w:val="22"/>
                        </w:rPr>
                        <w:t>Salary Range: $</w:t>
                      </w:r>
                      <w:r w:rsidR="00371154">
                        <w:rPr>
                          <w:sz w:val="22"/>
                          <w:szCs w:val="22"/>
                        </w:rPr>
                        <w:t>21.49 - $31.15</w:t>
                      </w:r>
                    </w:p>
                    <w:p w14:paraId="57EE3E5F" w14:textId="77777777" w:rsidR="000471A0" w:rsidRPr="00320278" w:rsidRDefault="000471A0" w:rsidP="000471A0">
                      <w:pPr>
                        <w:jc w:val="center"/>
                        <w:rPr>
                          <w:sz w:val="22"/>
                          <w:szCs w:val="22"/>
                        </w:rPr>
                      </w:pPr>
                    </w:p>
                    <w:p w14:paraId="69DB9EAC" w14:textId="77777777" w:rsidR="000471A0" w:rsidRDefault="000471A0" w:rsidP="000471A0">
                      <w:pPr>
                        <w:jc w:val="center"/>
                        <w:rPr>
                          <w:sz w:val="22"/>
                          <w:szCs w:val="22"/>
                        </w:rPr>
                      </w:pPr>
                      <w:r w:rsidRPr="00320278">
                        <w:rPr>
                          <w:sz w:val="22"/>
                          <w:szCs w:val="22"/>
                        </w:rPr>
                        <w:t>Labor Category:  Non-Exempt</w:t>
                      </w:r>
                    </w:p>
                    <w:p w14:paraId="2963165C" w14:textId="77777777" w:rsidR="000471A0" w:rsidRDefault="000471A0" w:rsidP="000471A0">
                      <w:pPr>
                        <w:jc w:val="center"/>
                        <w:rPr>
                          <w:sz w:val="22"/>
                          <w:szCs w:val="22"/>
                        </w:rPr>
                      </w:pPr>
                    </w:p>
                    <w:p w14:paraId="23D058B8" w14:textId="77777777" w:rsidR="000471A0" w:rsidRDefault="000471A0" w:rsidP="00B53D93">
                      <w:pPr>
                        <w:jc w:val="center"/>
                        <w:rPr>
                          <w:sz w:val="22"/>
                          <w:szCs w:val="22"/>
                        </w:rPr>
                      </w:pPr>
                    </w:p>
                    <w:p w14:paraId="0FDBA5B7" w14:textId="77777777" w:rsidR="000471A0" w:rsidRPr="00320278" w:rsidRDefault="000471A0" w:rsidP="00B53D93">
                      <w:pPr>
                        <w:jc w:val="center"/>
                        <w:rPr>
                          <w:sz w:val="22"/>
                          <w:szCs w:val="22"/>
                        </w:rPr>
                      </w:pPr>
                    </w:p>
                  </w:txbxContent>
                </v:textbox>
                <w10:wrap anchorx="margin"/>
              </v:shape>
            </w:pict>
          </mc:Fallback>
        </mc:AlternateContent>
      </w:r>
    </w:p>
    <w:p w14:paraId="02F4B89E" w14:textId="576974A2" w:rsidR="00B53D93" w:rsidRPr="00320278" w:rsidRDefault="00B53D93" w:rsidP="00333F48">
      <w:pPr>
        <w:jc w:val="center"/>
        <w:rPr>
          <w:sz w:val="22"/>
          <w:szCs w:val="22"/>
        </w:rPr>
      </w:pPr>
    </w:p>
    <w:p w14:paraId="015B350F" w14:textId="5C616AC9" w:rsidR="00B53D93" w:rsidRPr="00320278" w:rsidRDefault="00B53D93" w:rsidP="00333F48">
      <w:pPr>
        <w:jc w:val="center"/>
        <w:rPr>
          <w:sz w:val="22"/>
          <w:szCs w:val="22"/>
        </w:rPr>
      </w:pPr>
    </w:p>
    <w:p w14:paraId="230F21A6" w14:textId="58A65739" w:rsidR="00B53D93" w:rsidRPr="00320278" w:rsidRDefault="00B53D93" w:rsidP="00333F48">
      <w:pPr>
        <w:jc w:val="center"/>
        <w:rPr>
          <w:sz w:val="22"/>
          <w:szCs w:val="22"/>
        </w:rPr>
      </w:pPr>
    </w:p>
    <w:p w14:paraId="168A9353" w14:textId="7EB6D0BC" w:rsidR="00B53D93" w:rsidRPr="00320278" w:rsidRDefault="00B53D93" w:rsidP="00333F48">
      <w:pPr>
        <w:jc w:val="center"/>
        <w:rPr>
          <w:sz w:val="22"/>
          <w:szCs w:val="22"/>
        </w:rPr>
      </w:pPr>
    </w:p>
    <w:p w14:paraId="5D429C6C" w14:textId="77777777" w:rsidR="00B53D93" w:rsidRPr="00320278" w:rsidRDefault="00B53D93" w:rsidP="00333F48">
      <w:pPr>
        <w:jc w:val="center"/>
        <w:rPr>
          <w:sz w:val="22"/>
          <w:szCs w:val="22"/>
        </w:rPr>
      </w:pPr>
    </w:p>
    <w:p w14:paraId="5F77C572" w14:textId="77777777" w:rsidR="00B53D93" w:rsidRPr="00320278" w:rsidRDefault="00B53D93" w:rsidP="00333F48">
      <w:pPr>
        <w:jc w:val="center"/>
        <w:rPr>
          <w:sz w:val="22"/>
          <w:szCs w:val="22"/>
        </w:rPr>
      </w:pPr>
    </w:p>
    <w:p w14:paraId="10DE7F48" w14:textId="77777777" w:rsidR="00A72B14" w:rsidRPr="00320278" w:rsidRDefault="00B53D93" w:rsidP="00B53D93">
      <w:pPr>
        <w:rPr>
          <w:rFonts w:cs="Arial"/>
          <w:sz w:val="22"/>
          <w:szCs w:val="22"/>
          <w:u w:val="single"/>
        </w:rPr>
      </w:pP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Pr="00320278">
        <w:rPr>
          <w:rFonts w:cs="Arial"/>
          <w:sz w:val="22"/>
          <w:szCs w:val="22"/>
          <w:u w:val="single"/>
        </w:rPr>
        <w:tab/>
      </w:r>
      <w:r w:rsidR="00205110">
        <w:rPr>
          <w:rFonts w:cs="Arial"/>
          <w:sz w:val="22"/>
          <w:szCs w:val="22"/>
          <w:u w:val="single"/>
        </w:rPr>
        <w:tab/>
      </w:r>
    </w:p>
    <w:p w14:paraId="42C5B0F7" w14:textId="77777777" w:rsidR="00851423" w:rsidRDefault="00851423" w:rsidP="00851423">
      <w:pPr>
        <w:jc w:val="center"/>
        <w:rPr>
          <w:szCs w:val="22"/>
        </w:rPr>
      </w:pPr>
    </w:p>
    <w:p w14:paraId="3522DC55" w14:textId="77777777" w:rsidR="00851423" w:rsidRPr="00274D38" w:rsidRDefault="00851423" w:rsidP="00851423">
      <w:pPr>
        <w:rPr>
          <w:b/>
          <w:szCs w:val="22"/>
        </w:rPr>
      </w:pPr>
      <w:r w:rsidRPr="00274D38">
        <w:rPr>
          <w:b/>
          <w:szCs w:val="22"/>
        </w:rPr>
        <w:t>Miami Conserv</w:t>
      </w:r>
      <w:r w:rsidR="003D4890">
        <w:rPr>
          <w:b/>
          <w:szCs w:val="22"/>
        </w:rPr>
        <w:t>ancy District (MCD) is seeking</w:t>
      </w:r>
      <w:r w:rsidRPr="00274D38">
        <w:rPr>
          <w:b/>
          <w:szCs w:val="22"/>
        </w:rPr>
        <w:t xml:space="preserve"> </w:t>
      </w:r>
      <w:r w:rsidR="003801C5">
        <w:rPr>
          <w:b/>
          <w:szCs w:val="22"/>
        </w:rPr>
        <w:t>an ambitious</w:t>
      </w:r>
      <w:r w:rsidRPr="00274D38">
        <w:rPr>
          <w:b/>
          <w:szCs w:val="22"/>
        </w:rPr>
        <w:t xml:space="preserve"> and </w:t>
      </w:r>
      <w:r w:rsidR="003801C5">
        <w:rPr>
          <w:b/>
          <w:szCs w:val="22"/>
        </w:rPr>
        <w:t xml:space="preserve">energetic </w:t>
      </w:r>
      <w:r w:rsidR="00C712D7">
        <w:rPr>
          <w:b/>
          <w:szCs w:val="22"/>
        </w:rPr>
        <w:t>individual</w:t>
      </w:r>
      <w:r w:rsidRPr="00274D38">
        <w:rPr>
          <w:b/>
          <w:szCs w:val="22"/>
        </w:rPr>
        <w:t xml:space="preserve"> to </w:t>
      </w:r>
      <w:r w:rsidR="003D4890">
        <w:rPr>
          <w:b/>
          <w:szCs w:val="22"/>
        </w:rPr>
        <w:t>join our team as</w:t>
      </w:r>
      <w:r w:rsidR="003801C5">
        <w:rPr>
          <w:b/>
          <w:szCs w:val="22"/>
        </w:rPr>
        <w:t xml:space="preserve"> an Assistant Caretaker</w:t>
      </w:r>
      <w:r w:rsidRPr="00274D38">
        <w:rPr>
          <w:b/>
          <w:szCs w:val="22"/>
        </w:rPr>
        <w:t>!</w:t>
      </w:r>
    </w:p>
    <w:p w14:paraId="156B723D" w14:textId="77777777" w:rsidR="00851423" w:rsidRPr="00274D38" w:rsidRDefault="00851423" w:rsidP="00851423">
      <w:pPr>
        <w:rPr>
          <w:szCs w:val="22"/>
        </w:rPr>
      </w:pPr>
    </w:p>
    <w:p w14:paraId="560A3AF7" w14:textId="77777777" w:rsidR="00C712D7" w:rsidRDefault="00851423" w:rsidP="00851423">
      <w:pPr>
        <w:rPr>
          <w:b/>
          <w:bCs/>
          <w:szCs w:val="22"/>
        </w:rPr>
      </w:pPr>
      <w:r w:rsidRPr="00274D38">
        <w:rPr>
          <w:b/>
          <w:bCs/>
          <w:szCs w:val="22"/>
        </w:rPr>
        <w:t>RESPONSIBILITIES:</w:t>
      </w:r>
    </w:p>
    <w:p w14:paraId="61850765" w14:textId="77777777" w:rsidR="00C712D7" w:rsidRDefault="00C712D7" w:rsidP="00851423">
      <w:pPr>
        <w:rPr>
          <w:b/>
          <w:bCs/>
          <w:szCs w:val="22"/>
        </w:rPr>
      </w:pPr>
    </w:p>
    <w:p w14:paraId="21CEAA66" w14:textId="77777777" w:rsidR="000471A0" w:rsidRDefault="003D4890" w:rsidP="00B31D7C">
      <w:pPr>
        <w:ind w:left="180" w:right="540"/>
      </w:pPr>
      <w:r>
        <w:t>Assists with</w:t>
      </w:r>
      <w:r w:rsidR="00313DEB">
        <w:t xml:space="preserve"> m</w:t>
      </w:r>
      <w:r w:rsidR="00C712D7">
        <w:t>aintain</w:t>
      </w:r>
      <w:r>
        <w:t>ing the</w:t>
      </w:r>
      <w:r w:rsidR="00C712D7">
        <w:t xml:space="preserve"> </w:t>
      </w:r>
      <w:r w:rsidR="00313DEB">
        <w:t>flood protection d</w:t>
      </w:r>
      <w:r w:rsidR="00C712D7">
        <w:t>am</w:t>
      </w:r>
      <w:r w:rsidR="004F1479">
        <w:t>s</w:t>
      </w:r>
      <w:r w:rsidR="009A4CBF">
        <w:t>,</w:t>
      </w:r>
      <w:r w:rsidR="00C712D7">
        <w:t xml:space="preserve"> levees</w:t>
      </w:r>
      <w:r w:rsidR="009A4CBF">
        <w:t>, embankments</w:t>
      </w:r>
      <w:r w:rsidR="003C0827">
        <w:t>,</w:t>
      </w:r>
      <w:r w:rsidR="00313DEB">
        <w:t xml:space="preserve"> assigned</w:t>
      </w:r>
      <w:r w:rsidR="00C712D7">
        <w:t xml:space="preserve"> lands</w:t>
      </w:r>
      <w:r w:rsidR="00313DEB">
        <w:t>, structures</w:t>
      </w:r>
      <w:r w:rsidR="00C712D7">
        <w:t xml:space="preserve"> and </w:t>
      </w:r>
      <w:r w:rsidR="00313DEB">
        <w:t xml:space="preserve">facilities </w:t>
      </w:r>
      <w:r w:rsidR="00C712D7">
        <w:t>by mowing; trimming vegetation, hedges and trees; removing vegetation; applying herbicides; removing trash and debris</w:t>
      </w:r>
      <w:r w:rsidR="00313DEB">
        <w:t xml:space="preserve">; and performing necessary repairs. </w:t>
      </w:r>
    </w:p>
    <w:p w14:paraId="1416CF70" w14:textId="77777777" w:rsidR="000471A0" w:rsidRDefault="000471A0" w:rsidP="00B31D7C">
      <w:pPr>
        <w:ind w:left="180" w:right="540"/>
      </w:pPr>
    </w:p>
    <w:p w14:paraId="47799C96" w14:textId="106BD6A9" w:rsidR="00851423" w:rsidRPr="00274D38" w:rsidRDefault="00C712D7" w:rsidP="00B31D7C">
      <w:pPr>
        <w:ind w:left="180" w:right="540"/>
        <w:rPr>
          <w:szCs w:val="22"/>
        </w:rPr>
      </w:pPr>
      <w:r>
        <w:t xml:space="preserve">Monitors and reports rainfall, river stages and monitoring wells. Operates and maintains </w:t>
      </w:r>
      <w:r w:rsidR="00036014">
        <w:t xml:space="preserve">tractors, mowers, </w:t>
      </w:r>
      <w:r w:rsidR="00836227">
        <w:t xml:space="preserve">hand and power tools, and other </w:t>
      </w:r>
      <w:r>
        <w:t xml:space="preserve">equipment. </w:t>
      </w:r>
    </w:p>
    <w:p w14:paraId="1F78F9BD" w14:textId="77777777" w:rsidR="00C712D7" w:rsidRDefault="00C712D7" w:rsidP="00B31D7C">
      <w:pPr>
        <w:ind w:left="180" w:right="540"/>
        <w:rPr>
          <w:szCs w:val="22"/>
        </w:rPr>
      </w:pPr>
    </w:p>
    <w:p w14:paraId="7F1199EE" w14:textId="77777777" w:rsidR="00851423" w:rsidRDefault="00313DEB" w:rsidP="00B31D7C">
      <w:pPr>
        <w:ind w:left="180" w:right="540"/>
      </w:pPr>
      <w:r>
        <w:t xml:space="preserve">Keeps accurate records and submits timely reports. </w:t>
      </w:r>
      <w:r w:rsidR="00C712D7">
        <w:t xml:space="preserve">Subject </w:t>
      </w:r>
      <w:proofErr w:type="gramStart"/>
      <w:r w:rsidR="00C712D7">
        <w:t>to</w:t>
      </w:r>
      <w:proofErr w:type="gramEnd"/>
      <w:r w:rsidR="00C712D7">
        <w:t xml:space="preserve"> </w:t>
      </w:r>
      <w:r w:rsidR="003D4890">
        <w:t xml:space="preserve">infrequent </w:t>
      </w:r>
      <w:proofErr w:type="gramStart"/>
      <w:r w:rsidR="00C712D7">
        <w:t>24 hour</w:t>
      </w:r>
      <w:proofErr w:type="gramEnd"/>
      <w:r w:rsidR="00C712D7">
        <w:t xml:space="preserve"> call out.</w:t>
      </w:r>
    </w:p>
    <w:p w14:paraId="1ADFB091" w14:textId="77777777" w:rsidR="00B31D7C" w:rsidRDefault="00B31D7C" w:rsidP="00B31D7C">
      <w:pPr>
        <w:ind w:left="180" w:right="540"/>
      </w:pPr>
    </w:p>
    <w:p w14:paraId="257C01AC" w14:textId="57A597EE" w:rsidR="00B31D7C" w:rsidRPr="00274D38" w:rsidRDefault="00B31D7C" w:rsidP="00B31D7C">
      <w:pPr>
        <w:ind w:left="180" w:right="540"/>
        <w:rPr>
          <w:szCs w:val="22"/>
        </w:rPr>
      </w:pPr>
      <w:r>
        <w:t>Typical work hours are Monday through Friday, 7:00 a.m. – 3:30 p.m.</w:t>
      </w:r>
    </w:p>
    <w:p w14:paraId="614B2A3B" w14:textId="77777777" w:rsidR="00851423" w:rsidRPr="00274D38" w:rsidRDefault="00851423" w:rsidP="00851423">
      <w:pPr>
        <w:rPr>
          <w:szCs w:val="22"/>
        </w:rPr>
      </w:pPr>
    </w:p>
    <w:p w14:paraId="1BA0137F" w14:textId="77777777" w:rsidR="00851423" w:rsidRPr="00274D38" w:rsidRDefault="00851423" w:rsidP="00851423">
      <w:pPr>
        <w:rPr>
          <w:b/>
          <w:bCs/>
          <w:szCs w:val="22"/>
        </w:rPr>
      </w:pPr>
      <w:r w:rsidRPr="00274D38">
        <w:rPr>
          <w:b/>
          <w:bCs/>
          <w:szCs w:val="22"/>
        </w:rPr>
        <w:t>QUALIFICATION REQUIREMENTS:</w:t>
      </w:r>
    </w:p>
    <w:p w14:paraId="67189E7D" w14:textId="77777777" w:rsidR="00851423" w:rsidRPr="00274D38" w:rsidRDefault="00851423" w:rsidP="00851423">
      <w:pPr>
        <w:rPr>
          <w:szCs w:val="22"/>
        </w:rPr>
      </w:pPr>
    </w:p>
    <w:p w14:paraId="5DD0A841" w14:textId="110EEE47" w:rsidR="00371154" w:rsidRPr="00FA267D" w:rsidRDefault="00851423" w:rsidP="00371154">
      <w:pPr>
        <w:ind w:left="720"/>
        <w:rPr>
          <w:sz w:val="22"/>
          <w:szCs w:val="22"/>
        </w:rPr>
      </w:pPr>
      <w:r w:rsidRPr="00274D38">
        <w:rPr>
          <w:szCs w:val="22"/>
        </w:rPr>
        <w:t xml:space="preserve">The qualified candidate will have a </w:t>
      </w:r>
      <w:r w:rsidR="0000153E">
        <w:t>high s</w:t>
      </w:r>
      <w:r w:rsidR="00C712D7">
        <w:t xml:space="preserve">chool diploma or </w:t>
      </w:r>
      <w:r w:rsidR="0000153E">
        <w:t>equivalent</w:t>
      </w:r>
      <w:r w:rsidR="00F52F0D">
        <w:t>.</w:t>
      </w:r>
      <w:r w:rsidR="0000153E">
        <w:t xml:space="preserve"> </w:t>
      </w:r>
      <w:r w:rsidR="00F52F0D">
        <w:t>Related experience a plus</w:t>
      </w:r>
      <w:r w:rsidR="0000153E">
        <w:t>.</w:t>
      </w:r>
      <w:r w:rsidR="00C712D7">
        <w:t xml:space="preserve"> </w:t>
      </w:r>
      <w:r w:rsidR="00231694">
        <w:t>Must have valid driver's license.</w:t>
      </w:r>
      <w:r w:rsidR="00371154">
        <w:t xml:space="preserve"> </w:t>
      </w:r>
      <w:r w:rsidR="00371154" w:rsidRPr="00FA267D">
        <w:rPr>
          <w:sz w:val="22"/>
          <w:szCs w:val="22"/>
        </w:rPr>
        <w:t>Ability to</w:t>
      </w:r>
      <w:r w:rsidR="00371154">
        <w:rPr>
          <w:sz w:val="22"/>
          <w:szCs w:val="22"/>
        </w:rPr>
        <w:t xml:space="preserve"> drive a truck with trailer and</w:t>
      </w:r>
      <w:r w:rsidR="00371154" w:rsidRPr="00FA267D">
        <w:rPr>
          <w:sz w:val="22"/>
          <w:szCs w:val="22"/>
        </w:rPr>
        <w:t xml:space="preserve"> use a wide variety of power tools and motorized equipment such as chain saws, mowers, tractors, and hand tools</w:t>
      </w:r>
      <w:r w:rsidR="00371154">
        <w:rPr>
          <w:sz w:val="22"/>
          <w:szCs w:val="22"/>
        </w:rPr>
        <w:t xml:space="preserve"> is a plus</w:t>
      </w:r>
      <w:r w:rsidR="00371154" w:rsidRPr="00FA267D">
        <w:rPr>
          <w:sz w:val="22"/>
          <w:szCs w:val="22"/>
        </w:rPr>
        <w:t>.</w:t>
      </w:r>
    </w:p>
    <w:p w14:paraId="368519D2" w14:textId="28D3A60C" w:rsidR="00C712D7" w:rsidRDefault="00C712D7" w:rsidP="00B31D7C">
      <w:pPr>
        <w:ind w:left="180" w:right="630"/>
      </w:pPr>
    </w:p>
    <w:p w14:paraId="2B3C6329" w14:textId="77777777" w:rsidR="00851423" w:rsidRPr="00274D38" w:rsidRDefault="00851423" w:rsidP="00851423">
      <w:pPr>
        <w:rPr>
          <w:szCs w:val="22"/>
        </w:rPr>
      </w:pPr>
    </w:p>
    <w:p w14:paraId="46B4D584" w14:textId="77777777" w:rsidR="00851423" w:rsidRPr="00274D38" w:rsidRDefault="00851423" w:rsidP="00851423">
      <w:pPr>
        <w:rPr>
          <w:szCs w:val="22"/>
        </w:rPr>
      </w:pPr>
    </w:p>
    <w:p w14:paraId="226FF695" w14:textId="092F2ED3" w:rsidR="00851423" w:rsidRDefault="00851423" w:rsidP="003D4890">
      <w:pPr>
        <w:jc w:val="center"/>
        <w:rPr>
          <w:b/>
          <w:szCs w:val="22"/>
        </w:rPr>
      </w:pPr>
      <w:r w:rsidRPr="00274D38">
        <w:rPr>
          <w:b/>
          <w:szCs w:val="22"/>
        </w:rPr>
        <w:t xml:space="preserve">Individuals interested in this position should submit </w:t>
      </w:r>
      <w:r w:rsidR="003F5B99">
        <w:rPr>
          <w:b/>
          <w:szCs w:val="22"/>
        </w:rPr>
        <w:t>a resume</w:t>
      </w:r>
      <w:r w:rsidR="009C573D">
        <w:rPr>
          <w:b/>
          <w:szCs w:val="22"/>
        </w:rPr>
        <w:t xml:space="preserve"> to</w:t>
      </w:r>
      <w:r w:rsidR="003D4890">
        <w:rPr>
          <w:b/>
          <w:szCs w:val="22"/>
        </w:rPr>
        <w:t>:</w:t>
      </w:r>
      <w:r w:rsidR="0000153E">
        <w:rPr>
          <w:b/>
          <w:szCs w:val="22"/>
        </w:rPr>
        <w:t xml:space="preserve"> </w:t>
      </w:r>
    </w:p>
    <w:p w14:paraId="3C536C80" w14:textId="458D9E5E" w:rsidR="003D4890" w:rsidRPr="003D4890" w:rsidRDefault="003D4890" w:rsidP="00851423">
      <w:pPr>
        <w:jc w:val="center"/>
        <w:rPr>
          <w:rStyle w:val="Hyperlink"/>
          <w:color w:val="auto"/>
          <w:szCs w:val="22"/>
          <w:u w:val="none"/>
        </w:rPr>
      </w:pPr>
      <w:r w:rsidRPr="003D4890">
        <w:rPr>
          <w:rStyle w:val="Hyperlink"/>
          <w:color w:val="auto"/>
          <w:szCs w:val="22"/>
          <w:u w:val="none"/>
        </w:rPr>
        <w:t>Shannon Phelps</w:t>
      </w:r>
      <w:r w:rsidRPr="003D4890">
        <w:rPr>
          <w:rStyle w:val="Hyperlink"/>
          <w:color w:val="auto"/>
          <w:szCs w:val="22"/>
          <w:u w:val="none"/>
        </w:rPr>
        <w:br/>
        <w:t>Manager of Administration</w:t>
      </w:r>
    </w:p>
    <w:p w14:paraId="67763115" w14:textId="77777777" w:rsidR="00851423" w:rsidRPr="00274D38" w:rsidRDefault="00851423" w:rsidP="00851423">
      <w:pPr>
        <w:jc w:val="center"/>
        <w:rPr>
          <w:szCs w:val="22"/>
        </w:rPr>
      </w:pPr>
      <w:hyperlink r:id="rId8" w:history="1">
        <w:r w:rsidRPr="00274D38">
          <w:rPr>
            <w:rStyle w:val="Hyperlink"/>
            <w:szCs w:val="22"/>
          </w:rPr>
          <w:t>sphelps@mcdwater.org</w:t>
        </w:r>
      </w:hyperlink>
    </w:p>
    <w:p w14:paraId="3C45D084" w14:textId="77777777" w:rsidR="0000153E" w:rsidRDefault="0000153E" w:rsidP="00851423">
      <w:pPr>
        <w:pStyle w:val="Heading2"/>
        <w:rPr>
          <w:szCs w:val="22"/>
        </w:rPr>
      </w:pPr>
    </w:p>
    <w:p w14:paraId="5D5D2248" w14:textId="77777777" w:rsidR="0000153E" w:rsidRDefault="0000153E" w:rsidP="00851423">
      <w:pPr>
        <w:pStyle w:val="Heading2"/>
        <w:rPr>
          <w:szCs w:val="22"/>
        </w:rPr>
      </w:pPr>
    </w:p>
    <w:p w14:paraId="58F90530" w14:textId="77777777" w:rsidR="00851423" w:rsidRPr="00274D38" w:rsidRDefault="00851423" w:rsidP="00851423">
      <w:pPr>
        <w:pStyle w:val="Heading2"/>
        <w:rPr>
          <w:szCs w:val="22"/>
        </w:rPr>
      </w:pPr>
      <w:r>
        <w:rPr>
          <w:szCs w:val="22"/>
        </w:rPr>
        <w:t>MCD</w:t>
      </w:r>
      <w:r w:rsidRPr="00274D38">
        <w:rPr>
          <w:szCs w:val="22"/>
        </w:rPr>
        <w:t xml:space="preserve"> is an Equal Opportunity Employer</w:t>
      </w:r>
    </w:p>
    <w:p w14:paraId="6448E4E4" w14:textId="77777777" w:rsidR="00851423" w:rsidRPr="00274D38" w:rsidRDefault="00851423" w:rsidP="00851423">
      <w:pPr>
        <w:rPr>
          <w:szCs w:val="22"/>
        </w:rPr>
      </w:pPr>
    </w:p>
    <w:p w14:paraId="5B81F297" w14:textId="77777777" w:rsidR="00CE26D3" w:rsidRDefault="00851423" w:rsidP="00361468">
      <w:pPr>
        <w:rPr>
          <w:b/>
        </w:rPr>
      </w:pPr>
      <w:r>
        <w:rPr>
          <w:szCs w:val="22"/>
        </w:rPr>
        <w:t xml:space="preserve">MCD’s mission; </w:t>
      </w:r>
      <w:r w:rsidRPr="00274D38">
        <w:rPr>
          <w:szCs w:val="22"/>
        </w:rPr>
        <w:t>protecting lives, property and economic vitality within the Great Miami River Watershed through an integrated and balanced system that provides unfailing flood protection, preserves water resources, and promotes enjoyment of our waterways.</w:t>
      </w:r>
    </w:p>
    <w:sectPr w:rsidR="00CE26D3" w:rsidSect="00CE26D3">
      <w:footerReference w:type="default" r:id="rId9"/>
      <w:pgSz w:w="12240" w:h="15840"/>
      <w:pgMar w:top="117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6593" w14:textId="77777777" w:rsidR="0095351D" w:rsidRDefault="0095351D">
      <w:r>
        <w:separator/>
      </w:r>
    </w:p>
  </w:endnote>
  <w:endnote w:type="continuationSeparator" w:id="0">
    <w:p w14:paraId="2A926E9F" w14:textId="77777777" w:rsidR="0095351D" w:rsidRDefault="0095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82AB" w14:textId="77777777" w:rsidR="008C5D41" w:rsidRPr="00B53D93" w:rsidRDefault="008C5D41">
    <w:pPr>
      <w:pStyle w:val="Footer"/>
      <w:rPr>
        <w:u w:val="single"/>
      </w:rPr>
    </w:pPr>
    <w:r>
      <w:rPr>
        <w:u w:val="single"/>
      </w:rPr>
      <w:tab/>
    </w:r>
    <w:r>
      <w:rPr>
        <w:u w:val="single"/>
      </w:rPr>
      <w:tab/>
    </w:r>
    <w:r>
      <w:rPr>
        <w:u w:val="single"/>
      </w:rPr>
      <w:tab/>
    </w:r>
    <w:r>
      <w:rPr>
        <w:u w:val="single"/>
      </w:rPr>
      <w:tab/>
    </w:r>
  </w:p>
  <w:p w14:paraId="332BC7F8" w14:textId="3F5E54DC" w:rsidR="008C5D41" w:rsidRDefault="00371154" w:rsidP="00320278">
    <w:pPr>
      <w:pStyle w:val="Footer"/>
      <w:rPr>
        <w:sz w:val="20"/>
      </w:rPr>
    </w:pPr>
    <w:r>
      <w:rPr>
        <w:sz w:val="20"/>
      </w:rPr>
      <w:t>Updated August 2026</w:t>
    </w:r>
    <w:r w:rsidR="006C61CA">
      <w:rPr>
        <w:sz w:val="20"/>
      </w:rPr>
      <w:tab/>
    </w:r>
    <w:r w:rsidR="006C61CA">
      <w:rPr>
        <w:sz w:val="20"/>
      </w:rPr>
      <w:tab/>
      <w:t xml:space="preserve">            </w:t>
    </w:r>
    <w:r w:rsidR="008C5D41">
      <w:rPr>
        <w:sz w:val="20"/>
      </w:rPr>
      <w:t xml:space="preserve">Page </w:t>
    </w:r>
    <w:r w:rsidR="008C5D41">
      <w:rPr>
        <w:rStyle w:val="PageNumber"/>
        <w:sz w:val="20"/>
      </w:rPr>
      <w:fldChar w:fldCharType="begin"/>
    </w:r>
    <w:r w:rsidR="008C5D41">
      <w:rPr>
        <w:rStyle w:val="PageNumber"/>
        <w:sz w:val="20"/>
      </w:rPr>
      <w:instrText xml:space="preserve"> PAGE </w:instrText>
    </w:r>
    <w:r w:rsidR="008C5D41">
      <w:rPr>
        <w:rStyle w:val="PageNumber"/>
        <w:sz w:val="20"/>
      </w:rPr>
      <w:fldChar w:fldCharType="separate"/>
    </w:r>
    <w:r w:rsidR="006C61CA">
      <w:rPr>
        <w:rStyle w:val="PageNumber"/>
        <w:noProof/>
        <w:sz w:val="20"/>
      </w:rPr>
      <w:t>1</w:t>
    </w:r>
    <w:r w:rsidR="008C5D41">
      <w:rPr>
        <w:rStyle w:val="PageNumber"/>
        <w:sz w:val="20"/>
      </w:rPr>
      <w:fldChar w:fldCharType="end"/>
    </w:r>
    <w:r w:rsidR="008C5D41">
      <w:rPr>
        <w:rStyle w:val="PageNumber"/>
        <w:sz w:val="20"/>
      </w:rPr>
      <w:t xml:space="preserve"> of </w:t>
    </w:r>
    <w:r w:rsidR="008C5D41">
      <w:rPr>
        <w:rStyle w:val="PageNumber"/>
        <w:sz w:val="20"/>
      </w:rPr>
      <w:fldChar w:fldCharType="begin"/>
    </w:r>
    <w:r w:rsidR="008C5D41">
      <w:rPr>
        <w:rStyle w:val="PageNumber"/>
        <w:sz w:val="20"/>
      </w:rPr>
      <w:instrText xml:space="preserve"> NUMPAGES </w:instrText>
    </w:r>
    <w:r w:rsidR="008C5D41">
      <w:rPr>
        <w:rStyle w:val="PageNumber"/>
        <w:sz w:val="20"/>
      </w:rPr>
      <w:fldChar w:fldCharType="separate"/>
    </w:r>
    <w:r w:rsidR="006C61CA">
      <w:rPr>
        <w:rStyle w:val="PageNumber"/>
        <w:noProof/>
        <w:sz w:val="20"/>
      </w:rPr>
      <w:t>1</w:t>
    </w:r>
    <w:r w:rsidR="008C5D41">
      <w:rPr>
        <w:rStyle w:val="PageNumber"/>
        <w:sz w:val="20"/>
      </w:rPr>
      <w:fldChar w:fldCharType="end"/>
    </w:r>
  </w:p>
  <w:p w14:paraId="31A333A9" w14:textId="77777777" w:rsidR="008C5D41" w:rsidRDefault="008C5D41">
    <w:pPr>
      <w:pStyle w:val="Footer"/>
      <w:rPr>
        <w:sz w:val="20"/>
      </w:rPr>
    </w:pPr>
    <w:r>
      <w:rPr>
        <w:sz w:val="20"/>
      </w:rPr>
      <w:tab/>
    </w:r>
    <w:r w:rsidR="006C61CA">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352E8" w14:textId="77777777" w:rsidR="0095351D" w:rsidRDefault="0095351D">
      <w:r>
        <w:separator/>
      </w:r>
    </w:p>
  </w:footnote>
  <w:footnote w:type="continuationSeparator" w:id="0">
    <w:p w14:paraId="2EC1A48D" w14:textId="77777777" w:rsidR="0095351D" w:rsidRDefault="00953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AC4"/>
    <w:rsid w:val="0000153E"/>
    <w:rsid w:val="00036014"/>
    <w:rsid w:val="000471A0"/>
    <w:rsid w:val="00072AC7"/>
    <w:rsid w:val="000811A3"/>
    <w:rsid w:val="000B2AC4"/>
    <w:rsid w:val="00205110"/>
    <w:rsid w:val="00231694"/>
    <w:rsid w:val="00273310"/>
    <w:rsid w:val="0028084F"/>
    <w:rsid w:val="002D2BE4"/>
    <w:rsid w:val="00305371"/>
    <w:rsid w:val="00313DEB"/>
    <w:rsid w:val="00320278"/>
    <w:rsid w:val="00332D14"/>
    <w:rsid w:val="00333F48"/>
    <w:rsid w:val="00361468"/>
    <w:rsid w:val="003619CD"/>
    <w:rsid w:val="00371154"/>
    <w:rsid w:val="003801C5"/>
    <w:rsid w:val="003C0827"/>
    <w:rsid w:val="003D4890"/>
    <w:rsid w:val="003F5B99"/>
    <w:rsid w:val="004140F7"/>
    <w:rsid w:val="00425D37"/>
    <w:rsid w:val="004F1479"/>
    <w:rsid w:val="00524D63"/>
    <w:rsid w:val="00557580"/>
    <w:rsid w:val="005601F2"/>
    <w:rsid w:val="005A2CA7"/>
    <w:rsid w:val="005A364C"/>
    <w:rsid w:val="005E67E7"/>
    <w:rsid w:val="006C61CA"/>
    <w:rsid w:val="00771881"/>
    <w:rsid w:val="00815187"/>
    <w:rsid w:val="00836227"/>
    <w:rsid w:val="00851423"/>
    <w:rsid w:val="008833A7"/>
    <w:rsid w:val="008C5D41"/>
    <w:rsid w:val="0095351D"/>
    <w:rsid w:val="009A4CBF"/>
    <w:rsid w:val="009C573D"/>
    <w:rsid w:val="00A30E3E"/>
    <w:rsid w:val="00A72B14"/>
    <w:rsid w:val="00A75B58"/>
    <w:rsid w:val="00A946C1"/>
    <w:rsid w:val="00AC75E2"/>
    <w:rsid w:val="00AF34DA"/>
    <w:rsid w:val="00B1445F"/>
    <w:rsid w:val="00B31299"/>
    <w:rsid w:val="00B31D7C"/>
    <w:rsid w:val="00B53D93"/>
    <w:rsid w:val="00B60993"/>
    <w:rsid w:val="00B82F38"/>
    <w:rsid w:val="00C47D68"/>
    <w:rsid w:val="00C712D7"/>
    <w:rsid w:val="00CA7B5D"/>
    <w:rsid w:val="00CE26D3"/>
    <w:rsid w:val="00D40613"/>
    <w:rsid w:val="00D6658C"/>
    <w:rsid w:val="00D74181"/>
    <w:rsid w:val="00E120A0"/>
    <w:rsid w:val="00E14774"/>
    <w:rsid w:val="00E670E8"/>
    <w:rsid w:val="00E829F2"/>
    <w:rsid w:val="00EC3395"/>
    <w:rsid w:val="00F00FB7"/>
    <w:rsid w:val="00F52F0D"/>
    <w:rsid w:val="00F5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8E1B2"/>
  <w15:docId w15:val="{493F4345-FF64-468C-8529-F0E7B677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4DA"/>
    <w:rPr>
      <w:rFonts w:ascii="Arial" w:hAnsi="Arial"/>
      <w:sz w:val="24"/>
    </w:rPr>
  </w:style>
  <w:style w:type="paragraph" w:styleId="Heading1">
    <w:name w:val="heading 1"/>
    <w:basedOn w:val="Normal"/>
    <w:next w:val="Normal"/>
    <w:link w:val="Heading1Char"/>
    <w:qFormat/>
    <w:rsid w:val="00851423"/>
    <w:pPr>
      <w:keepNext/>
      <w:jc w:val="center"/>
      <w:outlineLvl w:val="0"/>
    </w:pPr>
    <w:rPr>
      <w:sz w:val="22"/>
      <w:szCs w:val="24"/>
      <w:u w:val="single"/>
    </w:rPr>
  </w:style>
  <w:style w:type="paragraph" w:styleId="Heading2">
    <w:name w:val="heading 2"/>
    <w:basedOn w:val="Normal"/>
    <w:next w:val="Normal"/>
    <w:link w:val="Heading2Char"/>
    <w:qFormat/>
    <w:rsid w:val="00851423"/>
    <w:pPr>
      <w:keepNext/>
      <w:jc w:val="center"/>
      <w:outlineLvl w:val="1"/>
    </w:pPr>
    <w:rPr>
      <w:b/>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34DA"/>
    <w:pPr>
      <w:tabs>
        <w:tab w:val="center" w:pos="4320"/>
        <w:tab w:val="right" w:pos="8640"/>
      </w:tabs>
    </w:pPr>
  </w:style>
  <w:style w:type="paragraph" w:styleId="Footer">
    <w:name w:val="footer"/>
    <w:basedOn w:val="Normal"/>
    <w:rsid w:val="00AF34DA"/>
    <w:pPr>
      <w:tabs>
        <w:tab w:val="center" w:pos="4320"/>
        <w:tab w:val="right" w:pos="8640"/>
      </w:tabs>
    </w:pPr>
  </w:style>
  <w:style w:type="character" w:styleId="PageNumber">
    <w:name w:val="page number"/>
    <w:basedOn w:val="DefaultParagraphFont"/>
    <w:rsid w:val="00AF34DA"/>
  </w:style>
  <w:style w:type="paragraph" w:styleId="BodyText">
    <w:name w:val="Body Text"/>
    <w:basedOn w:val="Normal"/>
    <w:rsid w:val="00AF34DA"/>
    <w:pPr>
      <w:keepNext/>
      <w:keepLines/>
      <w:jc w:val="both"/>
    </w:pPr>
    <w:rPr>
      <w:i/>
      <w:iCs/>
    </w:rPr>
  </w:style>
  <w:style w:type="paragraph" w:styleId="BalloonText">
    <w:name w:val="Balloon Text"/>
    <w:basedOn w:val="Normal"/>
    <w:semiHidden/>
    <w:rsid w:val="00771881"/>
    <w:rPr>
      <w:rFonts w:ascii="Tahoma" w:hAnsi="Tahoma" w:cs="Tahoma"/>
      <w:sz w:val="16"/>
      <w:szCs w:val="16"/>
    </w:rPr>
  </w:style>
  <w:style w:type="character" w:customStyle="1" w:styleId="Heading1Char">
    <w:name w:val="Heading 1 Char"/>
    <w:basedOn w:val="DefaultParagraphFont"/>
    <w:link w:val="Heading1"/>
    <w:rsid w:val="00851423"/>
    <w:rPr>
      <w:rFonts w:ascii="Arial" w:hAnsi="Arial"/>
      <w:sz w:val="22"/>
      <w:szCs w:val="24"/>
      <w:u w:val="single"/>
    </w:rPr>
  </w:style>
  <w:style w:type="character" w:customStyle="1" w:styleId="Heading2Char">
    <w:name w:val="Heading 2 Char"/>
    <w:basedOn w:val="DefaultParagraphFont"/>
    <w:link w:val="Heading2"/>
    <w:rsid w:val="00851423"/>
    <w:rPr>
      <w:rFonts w:ascii="Arial" w:hAnsi="Arial"/>
      <w:b/>
      <w:bCs/>
      <w:sz w:val="22"/>
      <w:szCs w:val="24"/>
    </w:rPr>
  </w:style>
  <w:style w:type="paragraph" w:styleId="Title">
    <w:name w:val="Title"/>
    <w:basedOn w:val="Normal"/>
    <w:link w:val="TitleChar"/>
    <w:qFormat/>
    <w:rsid w:val="00851423"/>
    <w:pPr>
      <w:jc w:val="center"/>
    </w:pPr>
    <w:rPr>
      <w:sz w:val="22"/>
      <w:szCs w:val="24"/>
      <w:u w:val="single"/>
    </w:rPr>
  </w:style>
  <w:style w:type="character" w:customStyle="1" w:styleId="TitleChar">
    <w:name w:val="Title Char"/>
    <w:basedOn w:val="DefaultParagraphFont"/>
    <w:link w:val="Title"/>
    <w:rsid w:val="00851423"/>
    <w:rPr>
      <w:rFonts w:ascii="Arial" w:hAnsi="Arial"/>
      <w:sz w:val="22"/>
      <w:szCs w:val="24"/>
      <w:u w:val="single"/>
    </w:rPr>
  </w:style>
  <w:style w:type="character" w:styleId="Hyperlink">
    <w:name w:val="Hyperlink"/>
    <w:rsid w:val="00851423"/>
    <w:rPr>
      <w:color w:val="0000FF"/>
      <w:u w:val="single"/>
    </w:rPr>
  </w:style>
  <w:style w:type="paragraph" w:styleId="Revision">
    <w:name w:val="Revision"/>
    <w:hidden/>
    <w:uiPriority w:val="99"/>
    <w:semiHidden/>
    <w:rsid w:val="0027331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helps@mcdwater.or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JD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EB3C011A8B24C857D281E302C58E0" ma:contentTypeVersion="12" ma:contentTypeDescription="Create a new document." ma:contentTypeScope="" ma:versionID="192bd2568b00ad9639d1d4daedb185de">
  <xsd:schema xmlns:xsd="http://www.w3.org/2001/XMLSchema" xmlns:xs="http://www.w3.org/2001/XMLSchema" xmlns:p="http://schemas.microsoft.com/office/2006/metadata/properties" xmlns:ns2="d2eab1f3-729f-41cc-be05-b7a31dc40b04" xmlns:ns3="b042ef18-d486-4e2e-91e8-3c3a1c27db3a" targetNamespace="http://schemas.microsoft.com/office/2006/metadata/properties" ma:root="true" ma:fieldsID="5e8de0c25688703d455584f2978669c2" ns2:_="" ns3:_="">
    <xsd:import namespace="d2eab1f3-729f-41cc-be05-b7a31dc40b04"/>
    <xsd:import namespace="b042ef18-d486-4e2e-91e8-3c3a1c27d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ab1f3-729f-41cc-be05-b7a31dc40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bca07a-3aa1-4b1c-9440-392722b501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2ef18-d486-4e2e-91e8-3c3a1c27db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cf24549-ecaa-46d6-899f-9ab0c42e5ccc}" ma:internalName="TaxCatchAll" ma:showField="CatchAllData" ma:web="b042ef18-d486-4e2e-91e8-3c3a1c27d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42ef18-d486-4e2e-91e8-3c3a1c27db3a" xsi:nil="true"/>
    <lcf76f155ced4ddcb4097134ff3c332f xmlns="d2eab1f3-729f-41cc-be05-b7a31dc40b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9E492D-3796-4D25-A0F4-3CA4D208CF8D}">
  <ds:schemaRefs>
    <ds:schemaRef ds:uri="http://schemas.openxmlformats.org/officeDocument/2006/bibliography"/>
  </ds:schemaRefs>
</ds:datastoreItem>
</file>

<file path=customXml/itemProps2.xml><?xml version="1.0" encoding="utf-8"?>
<ds:datastoreItem xmlns:ds="http://schemas.openxmlformats.org/officeDocument/2006/customXml" ds:itemID="{2DFD208A-44E8-4E2A-B88E-A12DBE862993}"/>
</file>

<file path=customXml/itemProps3.xml><?xml version="1.0" encoding="utf-8"?>
<ds:datastoreItem xmlns:ds="http://schemas.openxmlformats.org/officeDocument/2006/customXml" ds:itemID="{C6CF0CCD-D7C5-41ED-BB64-318AE9C507E6}"/>
</file>

<file path=customXml/itemProps4.xml><?xml version="1.0" encoding="utf-8"?>
<ds:datastoreItem xmlns:ds="http://schemas.openxmlformats.org/officeDocument/2006/customXml" ds:itemID="{01A459AC-F82D-4B2C-8FCA-338C415DDFF2}"/>
</file>

<file path=docProps/app.xml><?xml version="1.0" encoding="utf-8"?>
<Properties xmlns="http://schemas.openxmlformats.org/officeDocument/2006/extended-properties" xmlns:vt="http://schemas.openxmlformats.org/officeDocument/2006/docPropsVTypes">
  <Template>JD1</Template>
  <TotalTime>31</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General manager's secretary</vt:lpstr>
    </vt:vector>
  </TitlesOfParts>
  <Company>Miami Conservancy District</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manager's secretary</dc:title>
  <dc:creator>Darryl Kenning</dc:creator>
  <cp:lastModifiedBy>Shannon Phelps</cp:lastModifiedBy>
  <cp:revision>15</cp:revision>
  <cp:lastPrinted>2020-03-02T21:50:00Z</cp:lastPrinted>
  <dcterms:created xsi:type="dcterms:W3CDTF">2021-02-22T16:45:00Z</dcterms:created>
  <dcterms:modified xsi:type="dcterms:W3CDTF">2026-08-24T19:40:00Z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0x0101004C2EB3C011A8B24C857D281E302C58E0</vt:lpwstr>
  </property>
</Properties>
</file>